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D439DF" w:rsidRDefault="00D439DF" w14:paraId="32A52EE5" w14:textId="77777777">
      <w:pPr>
        <w:rPr>
          <w:rFonts w:ascii="Times New Roman" w:hAnsi="Times New Roman" w:eastAsia="Times New Roman" w:cs="Times New Roman"/>
        </w:rPr>
      </w:pPr>
      <w:r w:rsidRPr="00D439DF">
        <w:rPr>
          <w:rFonts w:ascii="Times New Roman" w:hAnsi="Times New Roman" w:eastAsia="Times New Roman" w:cs="Times New Roman"/>
          <w:noProof/>
        </w:rPr>
        <w:drawing>
          <wp:inline distT="0" distB="0" distL="0" distR="0" wp14:anchorId="10D709A9" wp14:editId="249A65B9">
            <wp:extent cx="6858000" cy="943610"/>
            <wp:effectExtent l="0" t="0" r="0" b="0"/>
            <wp:docPr id="3" name="Picture 3" descr="A picture containing clock, holding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ck, holding, me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B4" w:rsidP="00A65522" w:rsidRDefault="004476B4" w14:paraId="0604C41D" w14:textId="114ADC96">
      <w:pPr>
        <w:jc w:val="center"/>
        <w:rPr>
          <w:rFonts w:ascii="Times New Roman" w:hAnsi="Times New Roman" w:eastAsia="Times New Roman" w:cs="Times New Roman"/>
        </w:rPr>
      </w:pPr>
    </w:p>
    <w:p w:rsidR="00164441" w:rsidP="00EF5A34" w:rsidRDefault="00164441" w14:paraId="5A447F5D" w14:textId="7E7171DD">
      <w:pPr>
        <w:rPr>
          <w:rFonts w:ascii="Times New Roman" w:hAnsi="Times New Roman" w:eastAsia="Times New Roman" w:cs="Times New Roman"/>
        </w:rPr>
      </w:pPr>
    </w:p>
    <w:p w:rsidRPr="00BB0EDB" w:rsidR="00D55631" w:rsidP="00EF5A34" w:rsidRDefault="00BB0EDB" w14:paraId="612A30F5" w14:textId="694E0342">
      <w:pPr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</w:rPr>
      </w:pPr>
      <w:r w:rsidRPr="00BB0EDB"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</w:rPr>
        <w:t>Question Bank:</w:t>
      </w:r>
    </w:p>
    <w:p w:rsidR="00BB0EDB" w:rsidP="00EF5A34" w:rsidRDefault="00BB0EDB" w14:paraId="70DFEF7D" w14:textId="59F3798E">
      <w:pPr>
        <w:rPr>
          <w:rFonts w:ascii="Times New Roman" w:hAnsi="Times New Roman" w:eastAsia="Times New Roman" w:cs="Times New Roman"/>
        </w:rPr>
      </w:pPr>
    </w:p>
    <w:p w:rsidR="00504A68" w:rsidP="00AF6ECD" w:rsidRDefault="00BA2D7D" w14:paraId="28E48AE3" w14:textId="2C136215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93</w:t>
      </w:r>
      <w:r w:rsidRPr="00BA2D7D">
        <w:rPr>
          <w:rFonts w:ascii="Times New Roman" w:hAnsi="Times New Roman" w:eastAsia="Times New Roman" w:cs="Times New Roman"/>
          <w:vertAlign w:val="superscript"/>
        </w:rPr>
        <w:t>rd</w:t>
      </w:r>
      <w:r>
        <w:rPr>
          <w:rFonts w:ascii="Times New Roman" w:hAnsi="Times New Roman" w:eastAsia="Times New Roman" w:cs="Times New Roman"/>
        </w:rPr>
        <w:t xml:space="preserve"> street park is home to what league?</w:t>
      </w:r>
    </w:p>
    <w:p w:rsidR="00BA2D7D" w:rsidP="00BA2D7D" w:rsidRDefault="00BA2D7D" w14:paraId="7EA67AE5" w14:textId="7200FA45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Cayuga</w:t>
      </w:r>
      <w:r w:rsidR="00B85A04">
        <w:rPr>
          <w:rFonts w:ascii="Times New Roman" w:hAnsi="Times New Roman" w:eastAsia="Times New Roman" w:cs="Times New Roman"/>
        </w:rPr>
        <w:t xml:space="preserve"> Youth Athletic Association </w:t>
      </w:r>
    </w:p>
    <w:p w:rsidRPr="00B85A04" w:rsidR="00B85A04" w:rsidP="00B85A04" w:rsidRDefault="00B85A04" w14:paraId="2A8E302A" w14:textId="77777777">
      <w:pPr>
        <w:rPr>
          <w:rFonts w:ascii="Times New Roman" w:hAnsi="Times New Roman" w:eastAsia="Times New Roman" w:cs="Times New Roman"/>
        </w:rPr>
      </w:pPr>
    </w:p>
    <w:p w:rsidR="00B85A04" w:rsidP="00B85A04" w:rsidRDefault="00B85A04" w14:paraId="3A13C8C7" w14:textId="35B472B9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At 93</w:t>
      </w:r>
      <w:r w:rsidRPr="00B85A04">
        <w:rPr>
          <w:rFonts w:ascii="Times New Roman" w:hAnsi="Times New Roman" w:eastAsia="Times New Roman" w:cs="Times New Roman"/>
          <w:vertAlign w:val="superscript"/>
        </w:rPr>
        <w:t>rd</w:t>
      </w:r>
      <w:r>
        <w:rPr>
          <w:rFonts w:ascii="Times New Roman" w:hAnsi="Times New Roman" w:eastAsia="Times New Roman" w:cs="Times New Roman"/>
        </w:rPr>
        <w:t xml:space="preserve"> street park </w:t>
      </w:r>
      <w:r w:rsidR="00E14E60">
        <w:rPr>
          <w:rFonts w:ascii="Times New Roman" w:hAnsi="Times New Roman" w:eastAsia="Times New Roman" w:cs="Times New Roman"/>
        </w:rPr>
        <w:t>h</w:t>
      </w:r>
      <w:r>
        <w:rPr>
          <w:rFonts w:ascii="Times New Roman" w:hAnsi="Times New Roman" w:eastAsia="Times New Roman" w:cs="Times New Roman"/>
        </w:rPr>
        <w:t>ow many softball</w:t>
      </w:r>
      <w:r w:rsidR="00E14E60"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>diamonds are there for the older players</w:t>
      </w:r>
      <w:r w:rsidR="00EC5CA0">
        <w:rPr>
          <w:rFonts w:ascii="Times New Roman" w:hAnsi="Times New Roman" w:eastAsia="Times New Roman" w:cs="Times New Roman"/>
        </w:rPr>
        <w:t>?</w:t>
      </w:r>
    </w:p>
    <w:p w:rsidR="00B85A04" w:rsidP="00B85A04" w:rsidRDefault="00E14E60" w14:paraId="2DFB44C3" w14:textId="7E493982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3</w:t>
      </w:r>
    </w:p>
    <w:p w:rsidR="00E14E60" w:rsidP="00E14E60" w:rsidRDefault="00E14E60" w14:paraId="5A3036B9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E14E60" w:rsidP="00E14E60" w:rsidRDefault="00E14E60" w14:paraId="63A410B6" w14:textId="10678754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7F2F289E">
        <w:rPr>
          <w:rFonts w:ascii="Times New Roman" w:hAnsi="Times New Roman" w:eastAsia="Times New Roman" w:cs="Times New Roman"/>
        </w:rPr>
        <w:t>At 93</w:t>
      </w:r>
      <w:r w:rsidRPr="2DF67025" w:rsidR="7F2F289E">
        <w:rPr>
          <w:rFonts w:ascii="Times New Roman" w:hAnsi="Times New Roman" w:eastAsia="Times New Roman" w:cs="Times New Roman"/>
          <w:vertAlign w:val="superscript"/>
        </w:rPr>
        <w:t>rd</w:t>
      </w:r>
      <w:r w:rsidRPr="2DF67025" w:rsidR="7F2F289E">
        <w:rPr>
          <w:rFonts w:ascii="Times New Roman" w:hAnsi="Times New Roman" w:eastAsia="Times New Roman" w:cs="Times New Roman"/>
        </w:rPr>
        <w:t xml:space="preserve"> street park how many softball diamonds are there for the older players?</w:t>
      </w:r>
    </w:p>
    <w:p w:rsidR="00E14E60" w:rsidP="00E14E60" w:rsidRDefault="00E14E60" w14:paraId="096415B4" w14:textId="06480C89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</w:p>
    <w:p w:rsidR="00E14E60" w:rsidP="00E14E60" w:rsidRDefault="00E14E60" w14:paraId="67B44265" w14:textId="7429AFC6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1</w:t>
      </w:r>
    </w:p>
    <w:p w:rsidR="00B85A04" w:rsidP="00B85A04" w:rsidRDefault="00B85A04" w14:paraId="101C0CF0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B85A04" w:rsidP="00B85A04" w:rsidRDefault="00B85A04" w14:paraId="6EF617EE" w14:textId="1C172923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B85A04">
        <w:rPr>
          <w:rFonts w:ascii="Times New Roman" w:hAnsi="Times New Roman" w:eastAsia="Times New Roman" w:cs="Times New Roman"/>
        </w:rPr>
        <w:t xml:space="preserve"> </w:t>
      </w:r>
      <w:r w:rsidRPr="2DF67025" w:rsidR="00755A64">
        <w:rPr>
          <w:rFonts w:ascii="Times New Roman" w:hAnsi="Times New Roman" w:eastAsia="Times New Roman" w:cs="Times New Roman"/>
        </w:rPr>
        <w:t xml:space="preserve">A </w:t>
      </w:r>
      <w:proofErr w:type="gramStart"/>
      <w:r w:rsidRPr="2DF67025" w:rsidR="00755A64">
        <w:rPr>
          <w:rFonts w:ascii="Times New Roman" w:hAnsi="Times New Roman" w:eastAsia="Times New Roman" w:cs="Times New Roman"/>
        </w:rPr>
        <w:t>teams</w:t>
      </w:r>
      <w:proofErr w:type="gramEnd"/>
      <w:r w:rsidRPr="2DF67025" w:rsidR="00755A64">
        <w:rPr>
          <w:rFonts w:ascii="Times New Roman" w:hAnsi="Times New Roman" w:eastAsia="Times New Roman" w:cs="Times New Roman"/>
        </w:rPr>
        <w:t xml:space="preserve"> bench that is located in foul territory between home plate and either first or second base is called the ___________.</w:t>
      </w:r>
    </w:p>
    <w:p w:rsidR="00755A64" w:rsidP="00755A64" w:rsidRDefault="00755A64" w14:paraId="3F91EBCC" w14:textId="3CE14711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755A64">
        <w:rPr>
          <w:rFonts w:ascii="Times New Roman" w:hAnsi="Times New Roman" w:eastAsia="Times New Roman" w:cs="Times New Roman"/>
        </w:rPr>
        <w:t>Dugout</w:t>
      </w:r>
    </w:p>
    <w:p w:rsidR="00EC5CA0" w:rsidP="00EC5CA0" w:rsidRDefault="00EC5CA0" w14:paraId="29701BBD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755A64" w:rsidP="00755A64" w:rsidRDefault="00755A64" w14:paraId="61284CB8" w14:textId="154D7A1A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755A64">
        <w:rPr>
          <w:rFonts w:ascii="Times New Roman" w:hAnsi="Times New Roman" w:eastAsia="Times New Roman" w:cs="Times New Roman"/>
        </w:rPr>
        <w:t xml:space="preserve">_____________ are two straight lines drawn on the ground from home plate to the outfield fence to indicate the boundary between fair territory and foul territory. </w:t>
      </w:r>
    </w:p>
    <w:p w:rsidR="00755A64" w:rsidP="00755A64" w:rsidRDefault="00EC5CA0" w14:paraId="5851FD5A" w14:textId="2678E495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C5CA0">
        <w:rPr>
          <w:rFonts w:ascii="Times New Roman" w:hAnsi="Times New Roman" w:eastAsia="Times New Roman" w:cs="Times New Roman"/>
        </w:rPr>
        <w:t>Foul Lines</w:t>
      </w:r>
    </w:p>
    <w:p w:rsidR="00EC5CA0" w:rsidP="00EC5CA0" w:rsidRDefault="00EC5CA0" w14:paraId="06E5E726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EC5CA0" w:rsidP="00EC5CA0" w:rsidRDefault="00EC5CA0" w14:paraId="10E73616" w14:textId="2F2656F7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EC5CA0">
        <w:rPr>
          <w:rFonts w:ascii="Times New Roman" w:hAnsi="Times New Roman" w:eastAsia="Times New Roman" w:cs="Times New Roman"/>
        </w:rPr>
        <w:t xml:space="preserve">True/False. Dirt infields are typically raked before games are played on them. </w:t>
      </w:r>
    </w:p>
    <w:p w:rsidR="00EC5CA0" w:rsidP="00EC5CA0" w:rsidRDefault="00EC5CA0" w14:paraId="6CE320F6" w14:textId="4CE4DCDA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C5CA0">
        <w:rPr>
          <w:rFonts w:ascii="Times New Roman" w:hAnsi="Times New Roman" w:eastAsia="Times New Roman" w:cs="Times New Roman"/>
        </w:rPr>
        <w:t>True</w:t>
      </w:r>
    </w:p>
    <w:p w:rsidR="00EC5CA0" w:rsidP="00EC5CA0" w:rsidRDefault="00EC5CA0" w14:paraId="02F98412" w14:textId="1ACE37AF">
      <w:pPr>
        <w:rPr>
          <w:rFonts w:ascii="Times New Roman" w:hAnsi="Times New Roman" w:eastAsia="Times New Roman" w:cs="Times New Roman"/>
        </w:rPr>
      </w:pPr>
    </w:p>
    <w:p w:rsidR="00EC5CA0" w:rsidP="00EC5CA0" w:rsidRDefault="00EC5CA0" w14:paraId="743AF2D6" w14:textId="4779BCB4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EC5CA0">
        <w:rPr>
          <w:rFonts w:ascii="Times New Roman" w:hAnsi="Times New Roman" w:eastAsia="Times New Roman" w:cs="Times New Roman"/>
        </w:rPr>
        <w:t xml:space="preserve">In _____________ the pitching mound is raised up. </w:t>
      </w:r>
    </w:p>
    <w:p w:rsidR="00EC5CA0" w:rsidP="00EC5CA0" w:rsidRDefault="00EC5CA0" w14:paraId="244922AE" w14:textId="771F2EC4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C5CA0">
        <w:rPr>
          <w:rFonts w:ascii="Times New Roman" w:hAnsi="Times New Roman" w:eastAsia="Times New Roman" w:cs="Times New Roman"/>
        </w:rPr>
        <w:t>Baseball</w:t>
      </w:r>
    </w:p>
    <w:p w:rsidR="00EC5CA0" w:rsidP="00EC5CA0" w:rsidRDefault="00EC5CA0" w14:paraId="02520BE5" w14:textId="7B7C7A08">
      <w:pPr>
        <w:rPr>
          <w:rFonts w:ascii="Times New Roman" w:hAnsi="Times New Roman" w:eastAsia="Times New Roman" w:cs="Times New Roman"/>
        </w:rPr>
      </w:pPr>
    </w:p>
    <w:p w:rsidR="00EC5CA0" w:rsidP="00EC5CA0" w:rsidRDefault="00E14E60" w14:paraId="716283FB" w14:textId="442F662A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LaSalle Park is also known as _________.</w:t>
      </w:r>
    </w:p>
    <w:p w:rsidR="00E14E60" w:rsidP="00E14E60" w:rsidRDefault="00E14E60" w14:paraId="696F4321" w14:textId="46BC40A0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91</w:t>
      </w:r>
      <w:r w:rsidRPr="2DF67025" w:rsidR="00E14E60">
        <w:rPr>
          <w:rFonts w:ascii="Times New Roman" w:hAnsi="Times New Roman" w:eastAsia="Times New Roman" w:cs="Times New Roman"/>
          <w:vertAlign w:val="superscript"/>
        </w:rPr>
        <w:t>st</w:t>
      </w:r>
      <w:r w:rsidRPr="2DF67025" w:rsidR="00E14E60">
        <w:rPr>
          <w:rFonts w:ascii="Times New Roman" w:hAnsi="Times New Roman" w:eastAsia="Times New Roman" w:cs="Times New Roman"/>
        </w:rPr>
        <w:t xml:space="preserve"> street park</w:t>
      </w:r>
    </w:p>
    <w:p w:rsidR="00E14E60" w:rsidP="00E14E60" w:rsidRDefault="00E14E60" w14:paraId="3F0807AD" w14:textId="3DDD9209">
      <w:pPr>
        <w:rPr>
          <w:rFonts w:ascii="Times New Roman" w:hAnsi="Times New Roman" w:eastAsia="Times New Roman" w:cs="Times New Roman"/>
        </w:rPr>
      </w:pPr>
    </w:p>
    <w:p w:rsidR="00E14E60" w:rsidP="00E14E60" w:rsidRDefault="00E14E60" w14:paraId="78384247" w14:textId="5B5CCCD0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How many baseball diamonds are there at LaSalle Park?</w:t>
      </w:r>
    </w:p>
    <w:p w:rsidR="00E14E60" w:rsidP="00E14E60" w:rsidRDefault="00E14E60" w14:paraId="122A1E55" w14:textId="7923DC39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3</w:t>
      </w:r>
    </w:p>
    <w:p w:rsidR="00E14E60" w:rsidP="00E14E60" w:rsidRDefault="00E14E60" w14:paraId="6FC4824C" w14:textId="0D0626C1">
      <w:pPr>
        <w:rPr>
          <w:rFonts w:ascii="Times New Roman" w:hAnsi="Times New Roman" w:eastAsia="Times New Roman" w:cs="Times New Roman"/>
        </w:rPr>
      </w:pPr>
    </w:p>
    <w:p w:rsidR="00E14E60" w:rsidP="00E14E60" w:rsidRDefault="00E14E60" w14:paraId="400984E4" w14:textId="45B1EE2E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 xml:space="preserve">In baseball, bases are _________ feet apart. </w:t>
      </w:r>
    </w:p>
    <w:p w:rsidR="00E14E60" w:rsidP="00E14E60" w:rsidRDefault="00E14E60" w14:paraId="560B36A6" w14:textId="0E033009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90</w:t>
      </w:r>
    </w:p>
    <w:p w:rsidR="00E14E60" w:rsidP="00E14E60" w:rsidRDefault="00E14E60" w14:paraId="2B567F25" w14:textId="12764BB7">
      <w:pPr>
        <w:rPr>
          <w:rFonts w:ascii="Times New Roman" w:hAnsi="Times New Roman" w:eastAsia="Times New Roman" w:cs="Times New Roman"/>
        </w:rPr>
      </w:pPr>
    </w:p>
    <w:p w:rsidR="00E14E60" w:rsidP="00E14E60" w:rsidRDefault="00E14E60" w14:paraId="5F436CF7" w14:textId="530FD8E7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E14E60">
        <w:rPr>
          <w:rFonts w:ascii="Times New Roman" w:hAnsi="Times New Roman" w:eastAsia="Times New Roman" w:cs="Times New Roman"/>
        </w:rPr>
        <w:t>The fielding position between second base and third base</w:t>
      </w:r>
      <w:proofErr w:type="gramStart"/>
      <w:r w:rsidRPr="2DF67025" w:rsidR="00A26008">
        <w:rPr>
          <w:rFonts w:ascii="Times New Roman" w:hAnsi="Times New Roman" w:eastAsia="Times New Roman" w:cs="Times New Roman"/>
        </w:rPr>
        <w:t>….</w:t>
      </w:r>
      <w:r w:rsidRPr="2DF67025" w:rsidR="00E14E60">
        <w:rPr>
          <w:rFonts w:ascii="Times New Roman" w:hAnsi="Times New Roman" w:eastAsia="Times New Roman" w:cs="Times New Roman"/>
        </w:rPr>
        <w:t>which</w:t>
      </w:r>
      <w:proofErr w:type="gramEnd"/>
      <w:r w:rsidRPr="2DF67025" w:rsidR="00E14E60">
        <w:rPr>
          <w:rFonts w:ascii="Times New Roman" w:hAnsi="Times New Roman" w:eastAsia="Times New Roman" w:cs="Times New Roman"/>
        </w:rPr>
        <w:t xml:space="preserve"> is considered to be </w:t>
      </w:r>
      <w:r w:rsidRPr="2DF67025" w:rsidR="00A26008">
        <w:rPr>
          <w:rFonts w:ascii="Times New Roman" w:hAnsi="Times New Roman" w:eastAsia="Times New Roman" w:cs="Times New Roman"/>
        </w:rPr>
        <w:t>among</w:t>
      </w:r>
      <w:r w:rsidRPr="2DF67025" w:rsidR="00E14E60">
        <w:rPr>
          <w:rFonts w:ascii="Times New Roman" w:hAnsi="Times New Roman" w:eastAsia="Times New Roman" w:cs="Times New Roman"/>
        </w:rPr>
        <w:t xml:space="preserve"> the most demanding defensive positions is </w:t>
      </w:r>
      <w:r w:rsidRPr="2DF67025" w:rsidR="00A26008">
        <w:rPr>
          <w:rFonts w:ascii="Times New Roman" w:hAnsi="Times New Roman" w:eastAsia="Times New Roman" w:cs="Times New Roman"/>
        </w:rPr>
        <w:t xml:space="preserve">played by the __________________. </w:t>
      </w:r>
    </w:p>
    <w:p w:rsidR="00A26008" w:rsidP="00A26008" w:rsidRDefault="00A26008" w14:paraId="2200FEE5" w14:textId="2B621CEC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26008">
        <w:rPr>
          <w:rFonts w:ascii="Times New Roman" w:hAnsi="Times New Roman" w:eastAsia="Times New Roman" w:cs="Times New Roman"/>
        </w:rPr>
        <w:t>Short Stop</w:t>
      </w:r>
    </w:p>
    <w:p w:rsidR="00A26008" w:rsidP="00A26008" w:rsidRDefault="00A26008" w14:paraId="6DFC4E5E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A26008" w:rsidP="00A26008" w:rsidRDefault="00A26008" w14:paraId="1A7591AB" w14:textId="5ACD9E91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proofErr w:type="gramStart"/>
      <w:r w:rsidRPr="2DF67025" w:rsidR="00A26008">
        <w:rPr>
          <w:rFonts w:ascii="Times New Roman" w:hAnsi="Times New Roman" w:eastAsia="Times New Roman" w:cs="Times New Roman"/>
        </w:rPr>
        <w:t>What park</w:t>
      </w:r>
      <w:proofErr w:type="gramEnd"/>
      <w:r w:rsidRPr="2DF67025" w:rsidR="00A26008">
        <w:rPr>
          <w:rFonts w:ascii="Times New Roman" w:hAnsi="Times New Roman" w:eastAsia="Times New Roman" w:cs="Times New Roman"/>
        </w:rPr>
        <w:t xml:space="preserve"> has a baseball/softball diamond as well as soccer field and basketball court. </w:t>
      </w:r>
    </w:p>
    <w:p w:rsidR="00A26008" w:rsidP="00A26008" w:rsidRDefault="00A26008" w14:paraId="1D4902C2" w14:textId="0163C421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26008">
        <w:rPr>
          <w:rFonts w:ascii="Times New Roman" w:hAnsi="Times New Roman" w:eastAsia="Times New Roman" w:cs="Times New Roman"/>
        </w:rPr>
        <w:t>Jayne Park</w:t>
      </w:r>
    </w:p>
    <w:p w:rsidR="00A26008" w:rsidP="00A26008" w:rsidRDefault="00A26008" w14:paraId="6B67D8F0" w14:textId="7E4C19FA">
      <w:pPr>
        <w:rPr>
          <w:rFonts w:ascii="Times New Roman" w:hAnsi="Times New Roman" w:eastAsia="Times New Roman" w:cs="Times New Roman"/>
        </w:rPr>
      </w:pPr>
    </w:p>
    <w:p w:rsidR="00A26008" w:rsidP="00A26008" w:rsidRDefault="00CA1EE5" w14:paraId="488D8534" w14:textId="63AABD0F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>In softball the bases are _______ feet apart.</w:t>
      </w:r>
    </w:p>
    <w:p w:rsidR="00CA1EE5" w:rsidP="00CA1EE5" w:rsidRDefault="00CA1EE5" w14:paraId="2823DD90" w14:textId="5A29E0DA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>60</w:t>
      </w:r>
    </w:p>
    <w:p w:rsidR="00CA1EE5" w:rsidP="00CA1EE5" w:rsidRDefault="00CA1EE5" w14:paraId="71DA9886" w14:textId="77777777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 xml:space="preserve">In softball the </w:t>
      </w:r>
      <w:proofErr w:type="gramStart"/>
      <w:r w:rsidRPr="2DF67025" w:rsidR="00CA1EE5">
        <w:rPr>
          <w:rFonts w:ascii="Times New Roman" w:hAnsi="Times New Roman" w:eastAsia="Times New Roman" w:cs="Times New Roman"/>
        </w:rPr>
        <w:t>pitchers</w:t>
      </w:r>
      <w:proofErr w:type="gramEnd"/>
      <w:r w:rsidRPr="2DF67025" w:rsidR="00CA1EE5">
        <w:rPr>
          <w:rFonts w:ascii="Times New Roman" w:hAnsi="Times New Roman" w:eastAsia="Times New Roman" w:cs="Times New Roman"/>
        </w:rPr>
        <w:t xml:space="preserve"> mounds are between _____ and _____ feet from home plate. </w:t>
      </w:r>
    </w:p>
    <w:p w:rsidR="00CA1EE5" w:rsidP="00CA1EE5" w:rsidRDefault="00CA1EE5" w14:paraId="74A7D614" w14:textId="65CCBD2B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>35-43</w:t>
      </w:r>
    </w:p>
    <w:p w:rsidR="00CA1EE5" w:rsidP="00CA1EE5" w:rsidRDefault="00CA1EE5" w14:paraId="7A81F6DB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CA1EE5" w:rsidP="00CA1EE5" w:rsidRDefault="00CA1EE5" w14:paraId="13A40482" w14:textId="2174E1F4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 xml:space="preserve"> In baseball </w:t>
      </w:r>
      <w:proofErr w:type="gramStart"/>
      <w:r w:rsidRPr="2DF67025" w:rsidR="00CA1EE5">
        <w:rPr>
          <w:rFonts w:ascii="Times New Roman" w:hAnsi="Times New Roman" w:eastAsia="Times New Roman" w:cs="Times New Roman"/>
        </w:rPr>
        <w:t>pitchers</w:t>
      </w:r>
      <w:proofErr w:type="gramEnd"/>
      <w:r w:rsidRPr="2DF67025" w:rsidR="00CA1EE5">
        <w:rPr>
          <w:rFonts w:ascii="Times New Roman" w:hAnsi="Times New Roman" w:eastAsia="Times New Roman" w:cs="Times New Roman"/>
        </w:rPr>
        <w:t xml:space="preserve"> mounds are ________ feet from home plate.</w:t>
      </w:r>
    </w:p>
    <w:p w:rsidR="00CA1EE5" w:rsidP="00CA1EE5" w:rsidRDefault="00CA1EE5" w14:paraId="1C0D06E3" w14:textId="6488E6CC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 xml:space="preserve">60.5 </w:t>
      </w:r>
    </w:p>
    <w:p w:rsidR="00CA1EE5" w:rsidP="00CA1EE5" w:rsidRDefault="00CA1EE5" w14:paraId="730B10CC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CA1EE5" w:rsidP="00CA1EE5" w:rsidRDefault="00CA1EE5" w14:paraId="1B1089F3" w14:textId="5E486444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 xml:space="preserve">__________ is the area where relief </w:t>
      </w:r>
      <w:proofErr w:type="gramStart"/>
      <w:r w:rsidRPr="2DF67025" w:rsidR="00CA1EE5">
        <w:rPr>
          <w:rFonts w:ascii="Times New Roman" w:hAnsi="Times New Roman" w:eastAsia="Times New Roman" w:cs="Times New Roman"/>
        </w:rPr>
        <w:t>pitchers</w:t>
      </w:r>
      <w:proofErr w:type="gramEnd"/>
      <w:r w:rsidRPr="2DF67025" w:rsidR="00CA1EE5">
        <w:rPr>
          <w:rFonts w:ascii="Times New Roman" w:hAnsi="Times New Roman" w:eastAsia="Times New Roman" w:cs="Times New Roman"/>
        </w:rPr>
        <w:t xml:space="preserve"> warm-up before entering the game. </w:t>
      </w:r>
    </w:p>
    <w:p w:rsidR="00CA1EE5" w:rsidP="00CA1EE5" w:rsidRDefault="00CA1EE5" w14:paraId="1A3B6C42" w14:textId="22E1C6D9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CA1EE5">
        <w:rPr>
          <w:rFonts w:ascii="Times New Roman" w:hAnsi="Times New Roman" w:eastAsia="Times New Roman" w:cs="Times New Roman"/>
        </w:rPr>
        <w:t>Bullpen</w:t>
      </w:r>
    </w:p>
    <w:p w:rsidR="00CA1EE5" w:rsidP="00CA1EE5" w:rsidRDefault="00CA1EE5" w14:paraId="4A96318C" w14:textId="5E634739">
      <w:pPr>
        <w:rPr>
          <w:rFonts w:ascii="Times New Roman" w:hAnsi="Times New Roman" w:eastAsia="Times New Roman" w:cs="Times New Roman"/>
        </w:rPr>
      </w:pPr>
    </w:p>
    <w:p w:rsidRPr="00A35548" w:rsidR="00CA1EE5" w:rsidP="00CA1EE5" w:rsidRDefault="00A35548" w14:paraId="21B02CED" w14:textId="629E157F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In ___________ pitchers throw </w:t>
      </w:r>
      <w:r w:rsidRPr="2DF67025" w:rsidR="00A35548">
        <w:rPr>
          <w:rFonts w:ascii="Times New Roman" w:hAnsi="Times New Roman" w:eastAsia="Times New Roman" w:cs="Times New Roman"/>
          <w:i w:val="1"/>
          <w:iCs w:val="1"/>
        </w:rPr>
        <w:t>overhand</w:t>
      </w:r>
      <w:r w:rsidRPr="2DF67025" w:rsidR="00A35548">
        <w:rPr>
          <w:rFonts w:ascii="Times New Roman" w:hAnsi="Times New Roman" w:eastAsia="Times New Roman" w:cs="Times New Roman"/>
          <w:i w:val="1"/>
          <w:iCs w:val="1"/>
        </w:rPr>
        <w:t>.</w:t>
      </w:r>
    </w:p>
    <w:p w:rsidR="00A35548" w:rsidP="00A35548" w:rsidRDefault="00A35548" w14:paraId="65AB86B8" w14:textId="519D38D3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Baseball </w:t>
      </w:r>
    </w:p>
    <w:p w:rsidR="00A35548" w:rsidP="00A35548" w:rsidRDefault="00A35548" w14:paraId="1799E7B9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Pr="00A35548" w:rsidR="00A35548" w:rsidP="00A35548" w:rsidRDefault="00A35548" w14:paraId="174BCA51" w14:textId="367FD25D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In ___________ pitchers throw </w:t>
      </w:r>
      <w:r w:rsidRPr="2DF67025" w:rsidR="00A35548">
        <w:rPr>
          <w:rFonts w:ascii="Times New Roman" w:hAnsi="Times New Roman" w:eastAsia="Times New Roman" w:cs="Times New Roman"/>
          <w:i w:val="1"/>
          <w:iCs w:val="1"/>
        </w:rPr>
        <w:t>underhand.</w:t>
      </w:r>
    </w:p>
    <w:p w:rsidR="00A35548" w:rsidP="00A35548" w:rsidRDefault="00A35548" w14:paraId="60B61C77" w14:textId="282673AA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>Softball</w:t>
      </w:r>
    </w:p>
    <w:p w:rsidR="00A35548" w:rsidP="00A35548" w:rsidRDefault="00A35548" w14:paraId="66300F48" w14:textId="606199F0">
      <w:pPr>
        <w:rPr>
          <w:rFonts w:ascii="Times New Roman" w:hAnsi="Times New Roman" w:eastAsia="Times New Roman" w:cs="Times New Roman"/>
        </w:rPr>
      </w:pPr>
    </w:p>
    <w:p w:rsidR="00A35548" w:rsidP="00A35548" w:rsidRDefault="00A35548" w14:paraId="1B5B7371" w14:textId="067673AE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______________ - A batted ball that hits the ground before reaching a defensive player. </w:t>
      </w:r>
    </w:p>
    <w:p w:rsidR="00A35548" w:rsidP="00A35548" w:rsidRDefault="00A35548" w14:paraId="09409196" w14:textId="79CAEDF2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>Ground ball</w:t>
      </w:r>
    </w:p>
    <w:p w:rsidR="00A35548" w:rsidP="00A35548" w:rsidRDefault="00A35548" w14:paraId="79175E89" w14:textId="7D51204A">
      <w:pPr>
        <w:rPr>
          <w:rFonts w:ascii="Times New Roman" w:hAnsi="Times New Roman" w:eastAsia="Times New Roman" w:cs="Times New Roman"/>
        </w:rPr>
      </w:pPr>
    </w:p>
    <w:p w:rsidR="00A35548" w:rsidP="00A35548" w:rsidRDefault="00A35548" w14:paraId="2C50ABB3" w14:textId="7FFF54D6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______________ - A batted ball that goes into the air with an arching trajectory. </w:t>
      </w:r>
    </w:p>
    <w:p w:rsidR="00A35548" w:rsidP="00A35548" w:rsidRDefault="00A35548" w14:paraId="0166865D" w14:textId="02974047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>Fly ball</w:t>
      </w:r>
    </w:p>
    <w:p w:rsidR="00A35548" w:rsidP="00A35548" w:rsidRDefault="00A35548" w14:paraId="7F89A5BA" w14:textId="3B8B0214">
      <w:pPr>
        <w:rPr>
          <w:rFonts w:ascii="Times New Roman" w:hAnsi="Times New Roman" w:eastAsia="Times New Roman" w:cs="Times New Roman"/>
        </w:rPr>
      </w:pPr>
    </w:p>
    <w:p w:rsidR="00A35548" w:rsidP="00A35548" w:rsidRDefault="00A35548" w14:paraId="5EDB7B80" w14:textId="3A5BBDF1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______________ - A batted ball that is hit sharply and travels on a line. </w:t>
      </w:r>
    </w:p>
    <w:p w:rsidR="00A35548" w:rsidP="00A35548" w:rsidRDefault="00A35548" w14:paraId="6C92A003" w14:textId="199D23B2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>Line drive</w:t>
      </w:r>
    </w:p>
    <w:p w:rsidR="00A35548" w:rsidP="00A35548" w:rsidRDefault="00A35548" w14:paraId="3C6F2587" w14:textId="5ABDA891">
      <w:pPr>
        <w:rPr>
          <w:rFonts w:ascii="Times New Roman" w:hAnsi="Times New Roman" w:eastAsia="Times New Roman" w:cs="Times New Roman"/>
        </w:rPr>
      </w:pPr>
    </w:p>
    <w:p w:rsidR="00A35548" w:rsidP="00A35548" w:rsidRDefault="00A35548" w14:paraId="38F8A056" w14:textId="6305DB13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 xml:space="preserve">______________ - A throw made from the outfield that is intercepted by an infielder for the purpose of the infielder throwing out a runner. </w:t>
      </w:r>
    </w:p>
    <w:p w:rsidR="00A35548" w:rsidP="00A35548" w:rsidRDefault="00A35548" w14:paraId="72B2457C" w14:textId="16D14ED0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>Cut off</w:t>
      </w:r>
    </w:p>
    <w:p w:rsidR="00A35548" w:rsidP="00A35548" w:rsidRDefault="00A35548" w14:paraId="76C92E37" w14:textId="0D03DF8A">
      <w:pPr>
        <w:rPr>
          <w:rFonts w:ascii="Times New Roman" w:hAnsi="Times New Roman" w:eastAsia="Times New Roman" w:cs="Times New Roman"/>
        </w:rPr>
      </w:pPr>
    </w:p>
    <w:p w:rsidR="00A35548" w:rsidP="00A35548" w:rsidRDefault="00A35548" w14:paraId="68A36834" w14:textId="76CE41D6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A35548">
        <w:rPr>
          <w:rFonts w:ascii="Times New Roman" w:hAnsi="Times New Roman" w:eastAsia="Times New Roman" w:cs="Times New Roman"/>
        </w:rPr>
        <w:t>What baseball stadium in located in Hyde Park</w:t>
      </w:r>
      <w:r w:rsidRPr="2DF67025" w:rsidR="007B7D59">
        <w:rPr>
          <w:rFonts w:ascii="Times New Roman" w:hAnsi="Times New Roman" w:eastAsia="Times New Roman" w:cs="Times New Roman"/>
        </w:rPr>
        <w:t xml:space="preserve">? </w:t>
      </w:r>
    </w:p>
    <w:p w:rsidR="007B7D59" w:rsidP="007B7D59" w:rsidRDefault="007B7D59" w14:paraId="61C0B4A3" w14:textId="44BDC6D8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7B7D59">
        <w:rPr>
          <w:rFonts w:ascii="Times New Roman" w:hAnsi="Times New Roman" w:eastAsia="Times New Roman" w:cs="Times New Roman"/>
        </w:rPr>
        <w:t xml:space="preserve">Sal </w:t>
      </w:r>
      <w:proofErr w:type="spellStart"/>
      <w:r w:rsidRPr="2DF67025" w:rsidR="007B7D59">
        <w:rPr>
          <w:rFonts w:ascii="Times New Roman" w:hAnsi="Times New Roman" w:eastAsia="Times New Roman" w:cs="Times New Roman"/>
        </w:rPr>
        <w:t>Maglie</w:t>
      </w:r>
      <w:proofErr w:type="spellEnd"/>
      <w:r w:rsidRPr="2DF67025" w:rsidR="007B7D59">
        <w:rPr>
          <w:rFonts w:ascii="Times New Roman" w:hAnsi="Times New Roman" w:eastAsia="Times New Roman" w:cs="Times New Roman"/>
        </w:rPr>
        <w:t xml:space="preserve"> Stadium </w:t>
      </w:r>
    </w:p>
    <w:p w:rsidR="007B7D59" w:rsidP="007B7D59" w:rsidRDefault="007B7D59" w14:paraId="3F822CC1" w14:textId="77777777">
      <w:pPr>
        <w:pStyle w:val="ListParagraph"/>
        <w:ind w:left="1440"/>
        <w:rPr>
          <w:rFonts w:ascii="Times New Roman" w:hAnsi="Times New Roman" w:eastAsia="Times New Roman" w:cs="Times New Roman"/>
        </w:rPr>
      </w:pPr>
    </w:p>
    <w:p w:rsidR="007B7D59" w:rsidP="007B7D59" w:rsidRDefault="007B7D59" w14:paraId="0CC034FF" w14:textId="2F27DFE8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7B7D59">
        <w:rPr>
          <w:rFonts w:ascii="Times New Roman" w:hAnsi="Times New Roman" w:eastAsia="Times New Roman" w:cs="Times New Roman"/>
        </w:rPr>
        <w:t xml:space="preserve">What elementary school is home to Tom </w:t>
      </w:r>
      <w:proofErr w:type="spellStart"/>
      <w:r w:rsidRPr="2DF67025" w:rsidR="007B7D59">
        <w:rPr>
          <w:rFonts w:ascii="Times New Roman" w:hAnsi="Times New Roman" w:eastAsia="Times New Roman" w:cs="Times New Roman"/>
        </w:rPr>
        <w:t>Miklejn</w:t>
      </w:r>
      <w:proofErr w:type="spellEnd"/>
      <w:r w:rsidRPr="2DF67025" w:rsidR="007B7D59">
        <w:rPr>
          <w:rFonts w:ascii="Times New Roman" w:hAnsi="Times New Roman" w:eastAsia="Times New Roman" w:cs="Times New Roman"/>
        </w:rPr>
        <w:t xml:space="preserve"> field?</w:t>
      </w:r>
    </w:p>
    <w:p w:rsidR="007B7D59" w:rsidP="007B7D59" w:rsidRDefault="007B7D59" w14:paraId="27C587B9" w14:textId="2150D187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7B7D59">
        <w:rPr>
          <w:rFonts w:ascii="Times New Roman" w:hAnsi="Times New Roman" w:eastAsia="Times New Roman" w:cs="Times New Roman"/>
        </w:rPr>
        <w:t xml:space="preserve">Maple Avenue Elementary </w:t>
      </w:r>
    </w:p>
    <w:p w:rsidR="007B7D59" w:rsidP="007B7D59" w:rsidRDefault="007B7D59" w14:paraId="3482DD8B" w14:textId="223FCC68">
      <w:pPr>
        <w:rPr>
          <w:rFonts w:ascii="Times New Roman" w:hAnsi="Times New Roman" w:eastAsia="Times New Roman" w:cs="Times New Roman"/>
        </w:rPr>
      </w:pPr>
    </w:p>
    <w:p w:rsidR="007B7D59" w:rsidP="007B7D59" w:rsidRDefault="007B7D59" w14:paraId="0491773E" w14:textId="27F473C7">
      <w:pPr>
        <w:pStyle w:val="ListParagraph"/>
        <w:numPr>
          <w:ilvl w:val="0"/>
          <w:numId w:val="3"/>
        </w:numPr>
        <w:rPr>
          <w:rFonts w:ascii="Times New Roman" w:hAnsi="Times New Roman" w:eastAsia="Times New Roman" w:cs="Times New Roman"/>
        </w:rPr>
      </w:pPr>
      <w:r w:rsidRPr="2DF67025" w:rsidR="007B7D59">
        <w:rPr>
          <w:rFonts w:ascii="Times New Roman" w:hAnsi="Times New Roman" w:eastAsia="Times New Roman" w:cs="Times New Roman"/>
        </w:rPr>
        <w:t>What state park is home to Whirlpool Park Little League?</w:t>
      </w:r>
      <w:r>
        <w:tab/>
      </w:r>
    </w:p>
    <w:p w:rsidRPr="007B7D59" w:rsidR="007B7D59" w:rsidP="007B7D59" w:rsidRDefault="007B7D59" w14:paraId="680A62B8" w14:textId="47ADEC0F">
      <w:pPr>
        <w:pStyle w:val="ListParagraph"/>
        <w:numPr>
          <w:ilvl w:val="1"/>
          <w:numId w:val="3"/>
        </w:numPr>
        <w:rPr>
          <w:rFonts w:ascii="Times New Roman" w:hAnsi="Times New Roman" w:eastAsia="Times New Roman" w:cs="Times New Roman"/>
        </w:rPr>
      </w:pPr>
      <w:r w:rsidRPr="2DF67025" w:rsidR="007B7D59">
        <w:rPr>
          <w:rFonts w:ascii="Times New Roman" w:hAnsi="Times New Roman" w:eastAsia="Times New Roman" w:cs="Times New Roman"/>
        </w:rPr>
        <w:t xml:space="preserve">Deveaux Woods State Park </w:t>
      </w:r>
    </w:p>
    <w:p w:rsidRPr="00B85A04" w:rsidR="00B85A04" w:rsidP="00B85A04" w:rsidRDefault="00B85A04" w14:paraId="21C41D49" w14:textId="77777777">
      <w:pPr>
        <w:rPr>
          <w:rFonts w:ascii="Times New Roman" w:hAnsi="Times New Roman" w:eastAsia="Times New Roman" w:cs="Times New Roman"/>
        </w:rPr>
      </w:pPr>
    </w:p>
    <w:sectPr w:rsidRPr="00B85A04" w:rsidR="00B85A04" w:rsidSect="00BE2586">
      <w:footerReference w:type="default" r:id="rId8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63BF" w:rsidP="00D439DF" w:rsidRDefault="00F263BF" w14:paraId="51568D98" w14:textId="77777777">
      <w:r>
        <w:separator/>
      </w:r>
    </w:p>
  </w:endnote>
  <w:endnote w:type="continuationSeparator" w:id="0">
    <w:p w:rsidR="00F263BF" w:rsidP="00D439DF" w:rsidRDefault="00F263BF" w14:paraId="3744BF8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439DF" w:rsidP="00D439DF" w:rsidRDefault="00D439DF" w14:paraId="4E8D5894" w14:textId="77777777">
    <w:pPr>
      <w:pStyle w:val="Footer"/>
      <w:jc w:val="right"/>
    </w:pPr>
    <w:r w:rsidRPr="00EA40D5">
      <w:rPr>
        <w:noProof/>
      </w:rPr>
      <w:drawing>
        <wp:anchor distT="0" distB="0" distL="114300" distR="114300" simplePos="0" relativeHeight="251659264" behindDoc="1" locked="0" layoutInCell="1" allowOverlap="1" wp14:anchorId="2022DC41" wp14:editId="74685C30">
          <wp:simplePos x="0" y="0"/>
          <wp:positionH relativeFrom="column">
            <wp:posOffset>5360984</wp:posOffset>
          </wp:positionH>
          <wp:positionV relativeFrom="paragraph">
            <wp:posOffset>93540</wp:posOffset>
          </wp:positionV>
          <wp:extent cx="1758461" cy="441772"/>
          <wp:effectExtent l="0" t="0" r="0" b="3175"/>
          <wp:wrapTight wrapText="bothSides">
            <wp:wrapPolygon edited="0">
              <wp:start x="0" y="0"/>
              <wp:lineTo x="0" y="21134"/>
              <wp:lineTo x="21218" y="21134"/>
              <wp:lineTo x="21218" y="3108"/>
              <wp:lineTo x="20594" y="0"/>
              <wp:lineTo x="0" y="0"/>
            </wp:wrapPolygon>
          </wp:wrapTight>
          <wp:docPr id="5" name="Picture 5" descr="A picture containing clock, train, city, tra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ock, train, city, tra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461" cy="44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63BF" w:rsidP="00D439DF" w:rsidRDefault="00F263BF" w14:paraId="678BD2A5" w14:textId="77777777">
      <w:r>
        <w:separator/>
      </w:r>
    </w:p>
  </w:footnote>
  <w:footnote w:type="continuationSeparator" w:id="0">
    <w:p w:rsidR="00F263BF" w:rsidP="00D439DF" w:rsidRDefault="00F263BF" w14:paraId="42F6167D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3229"/>
    <w:multiLevelType w:val="hybridMultilevel"/>
    <w:tmpl w:val="202EC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70489"/>
    <w:multiLevelType w:val="hybridMultilevel"/>
    <w:tmpl w:val="517C7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D73C7"/>
    <w:multiLevelType w:val="hybridMultilevel"/>
    <w:tmpl w:val="F2728DF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953167993">
    <w:abstractNumId w:val="2"/>
  </w:num>
  <w:num w:numId="2" w16cid:durableId="889073691">
    <w:abstractNumId w:val="1"/>
  </w:num>
  <w:num w:numId="3" w16cid:durableId="28601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attachedTemplate r:id="rId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22"/>
    <w:rsid w:val="000749F9"/>
    <w:rsid w:val="00164441"/>
    <w:rsid w:val="00184E31"/>
    <w:rsid w:val="001B7B80"/>
    <w:rsid w:val="001E573F"/>
    <w:rsid w:val="003F1589"/>
    <w:rsid w:val="004476B4"/>
    <w:rsid w:val="004755BE"/>
    <w:rsid w:val="004C72E2"/>
    <w:rsid w:val="00504A68"/>
    <w:rsid w:val="00534EF1"/>
    <w:rsid w:val="005636E8"/>
    <w:rsid w:val="0060553D"/>
    <w:rsid w:val="006339C7"/>
    <w:rsid w:val="00755A64"/>
    <w:rsid w:val="007B7D59"/>
    <w:rsid w:val="00842161"/>
    <w:rsid w:val="00894325"/>
    <w:rsid w:val="00A20AE5"/>
    <w:rsid w:val="00A26008"/>
    <w:rsid w:val="00A35548"/>
    <w:rsid w:val="00A65522"/>
    <w:rsid w:val="00AB2763"/>
    <w:rsid w:val="00AF6ECD"/>
    <w:rsid w:val="00B726EC"/>
    <w:rsid w:val="00B85A04"/>
    <w:rsid w:val="00BA2D7D"/>
    <w:rsid w:val="00BB0EDB"/>
    <w:rsid w:val="00BE2586"/>
    <w:rsid w:val="00CA1EE5"/>
    <w:rsid w:val="00D439DF"/>
    <w:rsid w:val="00D55631"/>
    <w:rsid w:val="00E14E60"/>
    <w:rsid w:val="00E23D52"/>
    <w:rsid w:val="00E45FBA"/>
    <w:rsid w:val="00EC5CA0"/>
    <w:rsid w:val="00EF5A34"/>
    <w:rsid w:val="00F263BF"/>
    <w:rsid w:val="00F666CF"/>
    <w:rsid w:val="2DF67025"/>
    <w:rsid w:val="7F2F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BA866"/>
  <w15:chartTrackingRefBased/>
  <w15:docId w15:val="{5AD4A68A-62CF-674C-8BD0-22DE7A71F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439D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9D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439DF"/>
  </w:style>
  <w:style w:type="paragraph" w:styleId="Footer">
    <w:name w:val="footer"/>
    <w:basedOn w:val="Normal"/>
    <w:link w:val="FooterChar"/>
    <w:uiPriority w:val="99"/>
    <w:unhideWhenUsed/>
    <w:rsid w:val="00D439D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439DF"/>
  </w:style>
  <w:style w:type="character" w:styleId="apple-converted-space" w:customStyle="1">
    <w:name w:val="apple-converted-space"/>
    <w:basedOn w:val="DefaultParagraphFont"/>
    <w:rsid w:val="00164441"/>
  </w:style>
  <w:style w:type="character" w:styleId="Hyperlink">
    <w:name w:val="Hyperlink"/>
    <w:basedOn w:val="DefaultParagraphFont"/>
    <w:uiPriority w:val="99"/>
    <w:unhideWhenUsed/>
    <w:rsid w:val="001644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5A3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65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image" Target="media/image1.tiff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je/Library/Mobile%20Documents/com~apple~CloudDocs/Physical%20Education/PE%20Fitness%20in%20the%20Falls/Fitness%20in%20the%20Falls%20assign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Fitness in the Falls assignment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Josh J. Eagan</dc:creator>
  <keywords/>
  <dc:description/>
  <lastModifiedBy>Amoretti, Martha H</lastModifiedBy>
  <revision>7</revision>
  <dcterms:created xsi:type="dcterms:W3CDTF">2020-11-04T16:11:00.0000000Z</dcterms:created>
  <dcterms:modified xsi:type="dcterms:W3CDTF">2022-09-14T12:54:29.1745124Z</dcterms:modified>
</coreProperties>
</file>